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38"/>
        <w:tblW w:w="10338" w:type="dxa"/>
        <w:tblLayout w:type="fixed"/>
        <w:tblLook w:val="0000"/>
      </w:tblPr>
      <w:tblGrid>
        <w:gridCol w:w="4387"/>
        <w:gridCol w:w="1672"/>
        <w:gridCol w:w="4279"/>
      </w:tblGrid>
      <w:tr w:rsidR="00266909" w:rsidRPr="000B765E" w:rsidTr="00772F9C">
        <w:trPr>
          <w:cantSplit/>
          <w:trHeight w:val="78"/>
        </w:trPr>
        <w:tc>
          <w:tcPr>
            <w:tcW w:w="10338" w:type="dxa"/>
            <w:gridSpan w:val="3"/>
          </w:tcPr>
          <w:p w:rsidR="00266909" w:rsidRPr="000B765E" w:rsidRDefault="00266909" w:rsidP="002D6324">
            <w:pPr>
              <w:pBdr>
                <w:bottom w:val="single" w:sz="4" w:space="1" w:color="auto"/>
              </w:pBdr>
              <w:tabs>
                <w:tab w:val="left" w:pos="5400"/>
              </w:tabs>
              <w:ind w:left="-360" w:firstLine="360"/>
              <w:jc w:val="center"/>
              <w:rPr>
                <w:lang w:val="tt-RU"/>
              </w:rPr>
            </w:pPr>
            <w:r w:rsidRPr="000B765E">
              <w:rPr>
                <w:sz w:val="22"/>
                <w:szCs w:val="22"/>
                <w:lang w:val="tt-RU"/>
              </w:rPr>
              <w:t>420037  РТ, г.Казань, ул.Симонова, д.37а</w:t>
            </w:r>
          </w:p>
          <w:p w:rsidR="00266909" w:rsidRPr="000B765E" w:rsidRDefault="00266909" w:rsidP="002D6324">
            <w:pPr>
              <w:pBdr>
                <w:bottom w:val="single" w:sz="4" w:space="1" w:color="auto"/>
              </w:pBdr>
              <w:tabs>
                <w:tab w:val="left" w:pos="5400"/>
              </w:tabs>
              <w:ind w:left="-360" w:firstLine="360"/>
              <w:jc w:val="center"/>
              <w:rPr>
                <w:sz w:val="20"/>
                <w:szCs w:val="20"/>
                <w:lang w:val="tt-RU"/>
              </w:rPr>
            </w:pPr>
            <w:r w:rsidRPr="000B765E">
              <w:rPr>
                <w:sz w:val="22"/>
                <w:szCs w:val="22"/>
                <w:lang w:val="tt-RU"/>
              </w:rPr>
              <w:t>тел.факс: (843) 571-74-84</w:t>
            </w:r>
            <w:r w:rsidRPr="000B765E">
              <w:rPr>
                <w:lang w:val="tt-RU"/>
              </w:rPr>
              <w:t xml:space="preserve">                                              </w:t>
            </w:r>
          </w:p>
        </w:tc>
      </w:tr>
      <w:tr w:rsidR="00266909" w:rsidRPr="000B765E" w:rsidTr="00772F9C">
        <w:trPr>
          <w:cantSplit/>
          <w:trHeight w:val="622"/>
        </w:trPr>
        <w:tc>
          <w:tcPr>
            <w:tcW w:w="4387" w:type="dxa"/>
          </w:tcPr>
          <w:p w:rsidR="00266909" w:rsidRPr="000B765E" w:rsidRDefault="00266909" w:rsidP="002D6324">
            <w:pPr>
              <w:rPr>
                <w:bCs/>
                <w:lang w:eastAsia="ar-SA"/>
              </w:rPr>
            </w:pPr>
            <w:r w:rsidRPr="000B765E">
              <w:rPr>
                <w:bCs/>
                <w:lang w:eastAsia="ar-SA"/>
              </w:rPr>
              <w:t>Муниципальное автономное</w:t>
            </w:r>
          </w:p>
          <w:p w:rsidR="00266909" w:rsidRPr="000B765E" w:rsidRDefault="00266909" w:rsidP="002D6324">
            <w:pPr>
              <w:rPr>
                <w:bCs/>
                <w:lang w:eastAsia="ar-SA"/>
              </w:rPr>
            </w:pPr>
            <w:r w:rsidRPr="000B765E">
              <w:rPr>
                <w:bCs/>
                <w:lang w:eastAsia="ar-SA"/>
              </w:rPr>
              <w:t>дошкольное образовательное</w:t>
            </w:r>
          </w:p>
          <w:p w:rsidR="00266909" w:rsidRPr="000B765E" w:rsidRDefault="00266909" w:rsidP="002D6324">
            <w:pPr>
              <w:rPr>
                <w:lang w:eastAsia="ar-SA"/>
              </w:rPr>
            </w:pPr>
            <w:r w:rsidRPr="000B765E">
              <w:rPr>
                <w:bCs/>
                <w:lang w:eastAsia="ar-SA"/>
              </w:rPr>
              <w:t xml:space="preserve">учреждение </w:t>
            </w:r>
            <w:r w:rsidRPr="000B765E">
              <w:rPr>
                <w:lang w:eastAsia="ar-SA"/>
              </w:rPr>
              <w:t>«Детский сад № 404</w:t>
            </w:r>
          </w:p>
          <w:p w:rsidR="00266909" w:rsidRPr="000B765E" w:rsidRDefault="00266909" w:rsidP="002D6324">
            <w:pPr>
              <w:rPr>
                <w:lang w:eastAsia="ar-SA"/>
              </w:rPr>
            </w:pPr>
            <w:r w:rsidRPr="000B765E">
              <w:rPr>
                <w:lang w:eastAsia="ar-SA"/>
              </w:rPr>
              <w:t>комбинированного вида»</w:t>
            </w:r>
          </w:p>
          <w:p w:rsidR="00266909" w:rsidRPr="000B765E" w:rsidRDefault="00266909" w:rsidP="002D6324">
            <w:pPr>
              <w:rPr>
                <w:bCs/>
                <w:lang w:eastAsia="ar-SA"/>
              </w:rPr>
            </w:pPr>
            <w:r w:rsidRPr="000B765E">
              <w:rPr>
                <w:lang w:eastAsia="ar-SA"/>
              </w:rPr>
              <w:t xml:space="preserve">Авиастроительного </w:t>
            </w:r>
            <w:r w:rsidRPr="000B765E">
              <w:rPr>
                <w:bCs/>
                <w:lang w:eastAsia="ar-SA"/>
              </w:rPr>
              <w:t xml:space="preserve">района </w:t>
            </w:r>
          </w:p>
          <w:p w:rsidR="00266909" w:rsidRPr="000B765E" w:rsidRDefault="00266909" w:rsidP="00C10505">
            <w:r w:rsidRPr="000B765E">
              <w:rPr>
                <w:bCs/>
                <w:lang w:eastAsia="ar-SA"/>
              </w:rPr>
              <w:t>г. Казани</w:t>
            </w:r>
          </w:p>
        </w:tc>
        <w:tc>
          <w:tcPr>
            <w:tcW w:w="1672" w:type="dxa"/>
          </w:tcPr>
          <w:p w:rsidR="00266909" w:rsidRPr="000B765E" w:rsidRDefault="00266909" w:rsidP="002D6324">
            <w:pPr>
              <w:jc w:val="center"/>
              <w:rPr>
                <w:rFonts w:ascii="Arial Narrow" w:hAnsi="Arial Narrow"/>
              </w:rPr>
            </w:pPr>
          </w:p>
          <w:p w:rsidR="00266909" w:rsidRPr="000B765E" w:rsidRDefault="00266909" w:rsidP="002D6324">
            <w:pPr>
              <w:jc w:val="center"/>
              <w:rPr>
                <w:rFonts w:ascii="Arial Narrow" w:hAnsi="Arial Narrow"/>
              </w:rPr>
            </w:pPr>
          </w:p>
          <w:p w:rsidR="00266909" w:rsidRPr="000B765E" w:rsidRDefault="00266909" w:rsidP="002D6324">
            <w:pPr>
              <w:jc w:val="center"/>
            </w:pPr>
          </w:p>
        </w:tc>
        <w:tc>
          <w:tcPr>
            <w:tcW w:w="4277" w:type="dxa"/>
          </w:tcPr>
          <w:p w:rsidR="00266909" w:rsidRPr="000B765E" w:rsidRDefault="00266909" w:rsidP="002D6324">
            <w:pPr>
              <w:rPr>
                <w:lang w:val="tt-RU"/>
              </w:rPr>
            </w:pPr>
            <w:r w:rsidRPr="000B765E">
              <w:rPr>
                <w:iCs/>
                <w:lang w:val="tt-RU" w:eastAsia="ar-SA"/>
              </w:rPr>
              <w:t>Казан шәһәре Авиа</w:t>
            </w:r>
            <w:r w:rsidRPr="000B765E">
              <w:rPr>
                <w:iCs/>
                <w:lang w:eastAsia="ar-SA"/>
              </w:rPr>
              <w:t xml:space="preserve">төзелеш </w:t>
            </w:r>
            <w:r w:rsidRPr="000B765E">
              <w:rPr>
                <w:iCs/>
                <w:lang w:val="tt-RU" w:eastAsia="ar-SA"/>
              </w:rPr>
              <w:t xml:space="preserve">районының “ 404 нче катнаш төрдәге балалар бакчасы” муниципаль автномияле мәктәпкәчә белем учреждениесе </w:t>
            </w:r>
          </w:p>
        </w:tc>
      </w:tr>
      <w:tr w:rsidR="00266909" w:rsidRPr="000B765E" w:rsidTr="00772F9C">
        <w:trPr>
          <w:cantSplit/>
          <w:trHeight w:val="805"/>
        </w:trPr>
        <w:tc>
          <w:tcPr>
            <w:tcW w:w="10338" w:type="dxa"/>
            <w:gridSpan w:val="3"/>
          </w:tcPr>
          <w:p w:rsidR="00266909" w:rsidRPr="000B765E" w:rsidRDefault="00266909" w:rsidP="00E33A18">
            <w:pPr>
              <w:jc w:val="center"/>
            </w:pPr>
            <w:r w:rsidRPr="000B765E">
              <w:t>ПРИКАЗ</w:t>
            </w:r>
          </w:p>
          <w:p w:rsidR="00266909" w:rsidRPr="000B765E" w:rsidRDefault="00266909" w:rsidP="002D6324">
            <w:r w:rsidRPr="000B765E">
              <w:t>№ 17</w:t>
            </w:r>
            <w:r>
              <w:t>0</w:t>
            </w:r>
            <w:r w:rsidRPr="000B765E">
              <w:t xml:space="preserve"> /ОСН                                                                                                                   от 03.09.2018г</w:t>
            </w:r>
          </w:p>
          <w:p w:rsidR="00266909" w:rsidRPr="000B765E" w:rsidRDefault="00266909" w:rsidP="00BC08AB">
            <w:pPr>
              <w:rPr>
                <w:iCs/>
                <w:lang w:eastAsia="ar-SA"/>
              </w:rPr>
            </w:pPr>
          </w:p>
        </w:tc>
      </w:tr>
    </w:tbl>
    <w:p w:rsidR="00266909" w:rsidRDefault="00266909" w:rsidP="00EA5C61"/>
    <w:p w:rsidR="00266909" w:rsidRDefault="00266909" w:rsidP="0018237A">
      <w:pPr>
        <w:rPr>
          <w:b/>
          <w:spacing w:val="2"/>
        </w:rPr>
      </w:pPr>
      <w:r>
        <w:rPr>
          <w:b/>
          <w:spacing w:val="2"/>
        </w:rPr>
        <w:t xml:space="preserve">«О </w:t>
      </w:r>
      <w:r w:rsidRPr="0018237A">
        <w:rPr>
          <w:b/>
          <w:spacing w:val="2"/>
        </w:rPr>
        <w:t>недопущении нарушения</w:t>
      </w:r>
    </w:p>
    <w:p w:rsidR="00266909" w:rsidRPr="0018237A" w:rsidRDefault="00266909" w:rsidP="0018237A">
      <w:pPr>
        <w:rPr>
          <w:b/>
          <w:spacing w:val="2"/>
        </w:rPr>
      </w:pPr>
      <w:r w:rsidRPr="0018237A">
        <w:rPr>
          <w:b/>
          <w:spacing w:val="2"/>
        </w:rPr>
        <w:t>законо</w:t>
      </w:r>
      <w:r>
        <w:rPr>
          <w:b/>
          <w:spacing w:val="2"/>
        </w:rPr>
        <w:t>дательства Российской Федерации</w:t>
      </w:r>
    </w:p>
    <w:p w:rsidR="00266909" w:rsidRPr="0018237A" w:rsidRDefault="00266909" w:rsidP="0018237A">
      <w:pPr>
        <w:rPr>
          <w:b/>
          <w:spacing w:val="2"/>
        </w:rPr>
      </w:pPr>
      <w:r w:rsidRPr="0018237A">
        <w:rPr>
          <w:b/>
          <w:spacing w:val="2"/>
        </w:rPr>
        <w:t>в вопросах</w:t>
      </w:r>
      <w:r>
        <w:rPr>
          <w:b/>
          <w:spacing w:val="2"/>
        </w:rPr>
        <w:t xml:space="preserve"> общедоступности и бесплатности</w:t>
      </w:r>
    </w:p>
    <w:p w:rsidR="00266909" w:rsidRPr="0018237A" w:rsidRDefault="00266909" w:rsidP="0018237A">
      <w:pPr>
        <w:rPr>
          <w:b/>
          <w:spacing w:val="2"/>
        </w:rPr>
      </w:pPr>
      <w:r w:rsidRPr="0018237A">
        <w:rPr>
          <w:b/>
          <w:spacing w:val="2"/>
        </w:rPr>
        <w:t>дошкольного образования».</w:t>
      </w:r>
    </w:p>
    <w:p w:rsidR="00266909" w:rsidRPr="0018237A" w:rsidRDefault="00266909" w:rsidP="0018237A">
      <w:pPr>
        <w:rPr>
          <w:b/>
          <w:spacing w:val="2"/>
        </w:rPr>
      </w:pPr>
    </w:p>
    <w:p w:rsidR="00266909" w:rsidRPr="0018237A" w:rsidRDefault="00266909" w:rsidP="0018237A">
      <w:pPr>
        <w:ind w:firstLine="708"/>
        <w:jc w:val="both"/>
        <w:rPr>
          <w:spacing w:val="2"/>
        </w:rPr>
      </w:pPr>
      <w:r>
        <w:rPr>
          <w:spacing w:val="2"/>
        </w:rPr>
        <w:t xml:space="preserve">В соответствии с пунктом 2 статьи </w:t>
      </w:r>
      <w:r w:rsidRPr="0018237A">
        <w:rPr>
          <w:spacing w:val="2"/>
        </w:rPr>
        <w:t>43 Конституции Российской Федерации,</w:t>
      </w:r>
      <w:r>
        <w:rPr>
          <w:spacing w:val="2"/>
        </w:rPr>
        <w:t xml:space="preserve"> в целях </w:t>
      </w:r>
      <w:r w:rsidRPr="0018237A">
        <w:rPr>
          <w:spacing w:val="2"/>
        </w:rPr>
        <w:t xml:space="preserve">урегулирования отношений между детским садом и родителями, </w:t>
      </w:r>
      <w:r w:rsidRPr="0018237A">
        <w:rPr>
          <w:b/>
          <w:spacing w:val="2"/>
        </w:rPr>
        <w:t>приказываю:</w:t>
      </w:r>
    </w:p>
    <w:p w:rsidR="00266909" w:rsidRPr="0018237A" w:rsidRDefault="00266909" w:rsidP="0018237A">
      <w:pPr>
        <w:jc w:val="both"/>
        <w:rPr>
          <w:spacing w:val="2"/>
        </w:rPr>
      </w:pPr>
      <w:r w:rsidRPr="0018237A">
        <w:rPr>
          <w:spacing w:val="2"/>
        </w:rPr>
        <w:t xml:space="preserve">1. </w:t>
      </w:r>
      <w:r>
        <w:rPr>
          <w:spacing w:val="2"/>
        </w:rPr>
        <w:t xml:space="preserve">Старшему воспитателю и Заместителю заведующей повторно </w:t>
      </w:r>
      <w:r w:rsidRPr="0018237A">
        <w:rPr>
          <w:spacing w:val="2"/>
        </w:rPr>
        <w:t xml:space="preserve">обработать с сотрудниками </w:t>
      </w:r>
      <w:r>
        <w:rPr>
          <w:spacing w:val="2"/>
        </w:rPr>
        <w:t xml:space="preserve">детского сада </w:t>
      </w:r>
      <w:r w:rsidRPr="0018237A">
        <w:rPr>
          <w:spacing w:val="2"/>
        </w:rPr>
        <w:t>приказ</w:t>
      </w:r>
      <w:r>
        <w:rPr>
          <w:spacing w:val="2"/>
        </w:rPr>
        <w:t xml:space="preserve"> </w:t>
      </w:r>
      <w:r w:rsidRPr="0018237A">
        <w:rPr>
          <w:spacing w:val="2"/>
        </w:rPr>
        <w:t>Министра образования и науки Республ</w:t>
      </w:r>
      <w:r>
        <w:rPr>
          <w:spacing w:val="2"/>
        </w:rPr>
        <w:t>ики Татарстан от 29.03.2011г. «</w:t>
      </w:r>
      <w:r w:rsidRPr="0018237A">
        <w:rPr>
          <w:spacing w:val="2"/>
        </w:rPr>
        <w:t>О недопущении незаконных сборов денежных средств с родителей, обучающихся в образовательных учреждениях Республики Татарстан», провести разъяснительную работу</w:t>
      </w:r>
      <w:r>
        <w:rPr>
          <w:spacing w:val="2"/>
        </w:rPr>
        <w:t xml:space="preserve"> о необходимости использования</w:t>
      </w:r>
      <w:r w:rsidRPr="0018237A">
        <w:rPr>
          <w:spacing w:val="2"/>
        </w:rPr>
        <w:t xml:space="preserve"> внебюджетных счетов для аккумулирования добровольных пожертвований и целевых взносов физических и юридических лиц.</w:t>
      </w:r>
    </w:p>
    <w:p w:rsidR="00266909" w:rsidRPr="0018237A" w:rsidRDefault="00266909" w:rsidP="0018237A">
      <w:pPr>
        <w:jc w:val="both"/>
        <w:rPr>
          <w:spacing w:val="2"/>
          <w:sz w:val="28"/>
          <w:szCs w:val="28"/>
        </w:rPr>
      </w:pPr>
      <w:r w:rsidRPr="0018237A">
        <w:rPr>
          <w:spacing w:val="2"/>
        </w:rPr>
        <w:t xml:space="preserve">2. </w:t>
      </w:r>
      <w:r>
        <w:rPr>
          <w:spacing w:val="2"/>
        </w:rPr>
        <w:t xml:space="preserve">На информационном стенде </w:t>
      </w:r>
      <w:r w:rsidRPr="0018237A">
        <w:rPr>
          <w:spacing w:val="2"/>
        </w:rPr>
        <w:t>1 этажа детского сада разместить данный приказ, нормативно- правовые документы</w:t>
      </w:r>
      <w:r w:rsidRPr="0018237A">
        <w:rPr>
          <w:spacing w:val="2"/>
          <w:sz w:val="28"/>
          <w:szCs w:val="28"/>
        </w:rPr>
        <w:t>.</w:t>
      </w:r>
    </w:p>
    <w:p w:rsidR="00266909" w:rsidRPr="0018237A" w:rsidRDefault="00266909" w:rsidP="0018237A">
      <w:pPr>
        <w:rPr>
          <w:spacing w:val="2"/>
        </w:rPr>
      </w:pPr>
      <w:r>
        <w:rPr>
          <w:spacing w:val="2"/>
        </w:rPr>
        <w:t>3.</w:t>
      </w:r>
      <w:r w:rsidRPr="0018237A">
        <w:rPr>
          <w:spacing w:val="2"/>
        </w:rPr>
        <w:t xml:space="preserve"> Проводить работу по предупреждени</w:t>
      </w:r>
      <w:r>
        <w:rPr>
          <w:spacing w:val="2"/>
        </w:rPr>
        <w:t xml:space="preserve">ю коррупционных правонарушений </w:t>
      </w:r>
      <w:r w:rsidRPr="0018237A">
        <w:rPr>
          <w:spacing w:val="2"/>
        </w:rPr>
        <w:t xml:space="preserve">в МАДОУ на </w:t>
      </w:r>
      <w:r w:rsidRPr="0018237A">
        <w:rPr>
          <w:b/>
          <w:spacing w:val="2"/>
        </w:rPr>
        <w:t>201</w:t>
      </w:r>
      <w:r>
        <w:rPr>
          <w:b/>
          <w:spacing w:val="2"/>
        </w:rPr>
        <w:t>8</w:t>
      </w:r>
      <w:r w:rsidRPr="0018237A">
        <w:rPr>
          <w:b/>
          <w:spacing w:val="2"/>
        </w:rPr>
        <w:t>- 201</w:t>
      </w:r>
      <w:r>
        <w:rPr>
          <w:b/>
          <w:spacing w:val="2"/>
        </w:rPr>
        <w:t xml:space="preserve">9 </w:t>
      </w:r>
      <w:r w:rsidRPr="0018237A">
        <w:rPr>
          <w:b/>
          <w:spacing w:val="2"/>
        </w:rPr>
        <w:t>учебный год;</w:t>
      </w:r>
    </w:p>
    <w:p w:rsidR="00266909" w:rsidRPr="0018237A" w:rsidRDefault="00266909" w:rsidP="0018237A">
      <w:pPr>
        <w:jc w:val="both"/>
        <w:rPr>
          <w:spacing w:val="2"/>
        </w:rPr>
      </w:pPr>
      <w:r w:rsidRPr="0018237A">
        <w:rPr>
          <w:spacing w:val="2"/>
        </w:rPr>
        <w:t>4.</w:t>
      </w:r>
      <w:r>
        <w:rPr>
          <w:spacing w:val="2"/>
        </w:rPr>
        <w:t xml:space="preserve"> Воспитателям детского сада не допускать </w:t>
      </w:r>
      <w:r w:rsidRPr="0018237A">
        <w:rPr>
          <w:spacing w:val="2"/>
        </w:rPr>
        <w:t>сбор, исполь</w:t>
      </w:r>
      <w:r>
        <w:rPr>
          <w:spacing w:val="2"/>
        </w:rPr>
        <w:t xml:space="preserve">зование нормированных взносов, помощь родителей </w:t>
      </w:r>
      <w:r w:rsidRPr="0018237A">
        <w:rPr>
          <w:spacing w:val="2"/>
        </w:rPr>
        <w:t>в денежной форме.</w:t>
      </w:r>
    </w:p>
    <w:p w:rsidR="00266909" w:rsidRPr="0018237A" w:rsidRDefault="00266909" w:rsidP="0018237A">
      <w:pPr>
        <w:jc w:val="both"/>
        <w:rPr>
          <w:spacing w:val="2"/>
        </w:rPr>
      </w:pPr>
      <w:r w:rsidRPr="0018237A">
        <w:rPr>
          <w:spacing w:val="2"/>
        </w:rPr>
        <w:t>5</w:t>
      </w:r>
      <w:r>
        <w:rPr>
          <w:spacing w:val="2"/>
        </w:rPr>
        <w:t xml:space="preserve">. В соответствии с </w:t>
      </w:r>
      <w:r w:rsidRPr="0018237A">
        <w:rPr>
          <w:spacing w:val="2"/>
        </w:rPr>
        <w:t>действующим договором между детским</w:t>
      </w:r>
      <w:r>
        <w:rPr>
          <w:spacing w:val="2"/>
        </w:rPr>
        <w:t xml:space="preserve"> садом и родителями, родители вправе</w:t>
      </w:r>
      <w:r w:rsidRPr="0018237A">
        <w:rPr>
          <w:spacing w:val="2"/>
        </w:rPr>
        <w:t xml:space="preserve"> в порядке, установленным законодат</w:t>
      </w:r>
      <w:r>
        <w:rPr>
          <w:spacing w:val="2"/>
        </w:rPr>
        <w:t xml:space="preserve">ельством Российской Федерации, </w:t>
      </w:r>
      <w:r w:rsidRPr="0018237A">
        <w:rPr>
          <w:spacing w:val="2"/>
        </w:rPr>
        <w:t>предоставлять добровольные пожертвования.</w:t>
      </w:r>
    </w:p>
    <w:p w:rsidR="00266909" w:rsidRPr="0018237A" w:rsidRDefault="00266909" w:rsidP="0018237A">
      <w:pPr>
        <w:jc w:val="both"/>
        <w:rPr>
          <w:spacing w:val="2"/>
        </w:rPr>
      </w:pPr>
      <w:r w:rsidRPr="0018237A">
        <w:rPr>
          <w:spacing w:val="2"/>
        </w:rPr>
        <w:t>6</w:t>
      </w:r>
      <w:r>
        <w:rPr>
          <w:spacing w:val="2"/>
        </w:rPr>
        <w:t>.</w:t>
      </w:r>
      <w:r w:rsidRPr="0018237A">
        <w:rPr>
          <w:spacing w:val="2"/>
        </w:rPr>
        <w:t xml:space="preserve"> Воспитателям детского сада принимать помощь родителей на основании личного заявления.</w:t>
      </w:r>
    </w:p>
    <w:p w:rsidR="00266909" w:rsidRPr="0018237A" w:rsidRDefault="00266909" w:rsidP="0018237A">
      <w:pPr>
        <w:jc w:val="both"/>
        <w:rPr>
          <w:spacing w:val="2"/>
        </w:rPr>
      </w:pPr>
      <w:r w:rsidRPr="0018237A">
        <w:rPr>
          <w:spacing w:val="2"/>
        </w:rPr>
        <w:t>7</w:t>
      </w:r>
      <w:r>
        <w:rPr>
          <w:spacing w:val="2"/>
        </w:rPr>
        <w:t>.З</w:t>
      </w:r>
      <w:r w:rsidRPr="0018237A">
        <w:rPr>
          <w:spacing w:val="2"/>
        </w:rPr>
        <w:t xml:space="preserve">аместителю заведующей </w:t>
      </w:r>
      <w:r>
        <w:rPr>
          <w:spacing w:val="2"/>
        </w:rPr>
        <w:t xml:space="preserve">своевременно регистрировать </w:t>
      </w:r>
      <w:r w:rsidRPr="0018237A">
        <w:rPr>
          <w:spacing w:val="2"/>
        </w:rPr>
        <w:t>заявления родит</w:t>
      </w:r>
      <w:r>
        <w:rPr>
          <w:spacing w:val="2"/>
        </w:rPr>
        <w:t xml:space="preserve">елей, проводить инвентаризацию </w:t>
      </w:r>
      <w:r w:rsidRPr="0018237A">
        <w:rPr>
          <w:spacing w:val="2"/>
        </w:rPr>
        <w:t xml:space="preserve">имущества с </w:t>
      </w:r>
      <w:r>
        <w:rPr>
          <w:spacing w:val="2"/>
        </w:rPr>
        <w:t>актами</w:t>
      </w:r>
      <w:r w:rsidRPr="0018237A">
        <w:rPr>
          <w:spacing w:val="2"/>
        </w:rPr>
        <w:t xml:space="preserve"> в бухгалтерию детского сада о передачи на баланс детского сада.</w:t>
      </w:r>
    </w:p>
    <w:p w:rsidR="00266909" w:rsidRPr="0018237A" w:rsidRDefault="00266909" w:rsidP="0018237A">
      <w:pPr>
        <w:jc w:val="both"/>
        <w:rPr>
          <w:spacing w:val="2"/>
        </w:rPr>
      </w:pPr>
      <w:r w:rsidRPr="0018237A">
        <w:rPr>
          <w:spacing w:val="2"/>
        </w:rPr>
        <w:t>8</w:t>
      </w:r>
      <w:r>
        <w:rPr>
          <w:spacing w:val="2"/>
        </w:rPr>
        <w:t xml:space="preserve">. Контроль за выполнением </w:t>
      </w:r>
      <w:r w:rsidRPr="0018237A">
        <w:rPr>
          <w:spacing w:val="2"/>
        </w:rPr>
        <w:t>при</w:t>
      </w:r>
      <w:r>
        <w:rPr>
          <w:spacing w:val="2"/>
        </w:rPr>
        <w:t>каза в пунктах</w:t>
      </w:r>
      <w:r w:rsidRPr="0018237A">
        <w:rPr>
          <w:spacing w:val="2"/>
        </w:rPr>
        <w:t xml:space="preserve"> 1,2,4,7 возлагаю на с</w:t>
      </w:r>
      <w:r>
        <w:rPr>
          <w:spacing w:val="2"/>
        </w:rPr>
        <w:t>таршего воспитателя</w:t>
      </w:r>
      <w:r w:rsidRPr="0018237A">
        <w:rPr>
          <w:spacing w:val="2"/>
        </w:rPr>
        <w:t>, заме</w:t>
      </w:r>
      <w:r>
        <w:rPr>
          <w:spacing w:val="2"/>
        </w:rPr>
        <w:t>стителя заведующей.</w:t>
      </w:r>
    </w:p>
    <w:p w:rsidR="00266909" w:rsidRDefault="00266909" w:rsidP="00812141">
      <w:pPr>
        <w:jc w:val="both"/>
        <w:rPr>
          <w:spacing w:val="2"/>
          <w:sz w:val="22"/>
          <w:szCs w:val="22"/>
        </w:rPr>
      </w:pPr>
    </w:p>
    <w:p w:rsidR="00266909" w:rsidRDefault="00266909" w:rsidP="00812141">
      <w:pPr>
        <w:jc w:val="both"/>
        <w:rPr>
          <w:spacing w:val="2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pt;margin-top:.8pt;width:99pt;height:83.6pt;z-index:-251658240">
            <v:imagedata r:id="rId5" o:title=""/>
          </v:shape>
        </w:pict>
      </w:r>
      <w:r>
        <w:rPr>
          <w:spacing w:val="2"/>
          <w:sz w:val="22"/>
          <w:szCs w:val="22"/>
        </w:rPr>
        <w:t xml:space="preserve">С приказом ознакомлены: воспитатели и специалисты  </w:t>
      </w:r>
    </w:p>
    <w:p w:rsidR="00266909" w:rsidRDefault="00266909" w:rsidP="000E66AA"/>
    <w:p w:rsidR="00266909" w:rsidRDefault="00266909" w:rsidP="000E66AA"/>
    <w:p w:rsidR="00266909" w:rsidRDefault="00266909" w:rsidP="000E66AA">
      <w:r>
        <w:rPr>
          <w:noProof/>
        </w:rPr>
        <w:pict>
          <v:shape id="_x0000_s1027" type="#_x0000_t75" style="position:absolute;margin-left:0;margin-top:5.55pt;width:192pt;height:183pt;z-index:-251659264">
            <v:imagedata r:id="rId6" o:title=""/>
          </v:shape>
        </w:pict>
      </w:r>
      <w:r>
        <w:t>Заведующая МАДОУ «</w:t>
      </w:r>
      <w:r w:rsidRPr="00BB7721">
        <w:t xml:space="preserve">Детский сад № </w:t>
      </w:r>
      <w:r>
        <w:t>404</w:t>
      </w:r>
      <w:r w:rsidRPr="00BB7721">
        <w:t>»</w:t>
      </w:r>
      <w:r>
        <w:tab/>
      </w:r>
      <w:r w:rsidRPr="00BB7721">
        <w:t>__________________  Абдулхаева Г.Т.</w:t>
      </w:r>
    </w:p>
    <w:p w:rsidR="00266909" w:rsidRDefault="00266909" w:rsidP="000E66AA"/>
    <w:p w:rsidR="00266909" w:rsidRPr="0011081F" w:rsidRDefault="00266909" w:rsidP="000E66AA"/>
    <w:sectPr w:rsidR="00266909" w:rsidRPr="0011081F" w:rsidSect="00144EA4">
      <w:pgSz w:w="11906" w:h="16838"/>
      <w:pgMar w:top="719" w:right="56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68DFE8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2521DC"/>
    <w:multiLevelType w:val="hybridMultilevel"/>
    <w:tmpl w:val="5E94DE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7A271D4"/>
    <w:multiLevelType w:val="hybridMultilevel"/>
    <w:tmpl w:val="8892C23C"/>
    <w:lvl w:ilvl="0" w:tplc="33BC3CC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55"/>
        </w:tabs>
        <w:ind w:left="1755" w:hanging="495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EBE4D1E"/>
    <w:multiLevelType w:val="multilevel"/>
    <w:tmpl w:val="6B609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0F0200DD"/>
    <w:multiLevelType w:val="multilevel"/>
    <w:tmpl w:val="9A38C76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5">
    <w:nsid w:val="0F9D2087"/>
    <w:multiLevelType w:val="hybridMultilevel"/>
    <w:tmpl w:val="1CB23B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1F764CB"/>
    <w:multiLevelType w:val="hybridMultilevel"/>
    <w:tmpl w:val="785AB144"/>
    <w:lvl w:ilvl="0" w:tplc="46E4FC1C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16403DAF"/>
    <w:multiLevelType w:val="hybridMultilevel"/>
    <w:tmpl w:val="7146F2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B645A0"/>
    <w:multiLevelType w:val="hybridMultilevel"/>
    <w:tmpl w:val="B0C05C98"/>
    <w:lvl w:ilvl="0" w:tplc="D1509A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DF8649B"/>
    <w:multiLevelType w:val="hybridMultilevel"/>
    <w:tmpl w:val="D03C395A"/>
    <w:lvl w:ilvl="0" w:tplc="9CC6DFE4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hint="default"/>
      </w:rPr>
    </w:lvl>
  </w:abstractNum>
  <w:abstractNum w:abstractNumId="10">
    <w:nsid w:val="29777027"/>
    <w:multiLevelType w:val="hybridMultilevel"/>
    <w:tmpl w:val="7A800F8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ACD407E"/>
    <w:multiLevelType w:val="hybridMultilevel"/>
    <w:tmpl w:val="C8DC5CD8"/>
    <w:lvl w:ilvl="0" w:tplc="D1509A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686418"/>
    <w:multiLevelType w:val="hybridMultilevel"/>
    <w:tmpl w:val="4FF4D2D0"/>
    <w:lvl w:ilvl="0" w:tplc="D1509AC2">
      <w:start w:val="1"/>
      <w:numFmt w:val="bullet"/>
      <w:lvlText w:val="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1" w:tplc="DB4EB810">
      <w:start w:val="1"/>
      <w:numFmt w:val="decimal"/>
      <w:lvlText w:val="%2."/>
      <w:lvlJc w:val="left"/>
      <w:pPr>
        <w:tabs>
          <w:tab w:val="num" w:pos="3505"/>
        </w:tabs>
        <w:ind w:left="3505" w:hanging="405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C7C1151"/>
    <w:multiLevelType w:val="hybridMultilevel"/>
    <w:tmpl w:val="CD1AEC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3E6E43D0"/>
    <w:multiLevelType w:val="hybridMultilevel"/>
    <w:tmpl w:val="9AC29C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408604FA"/>
    <w:multiLevelType w:val="hybridMultilevel"/>
    <w:tmpl w:val="BEEA8F94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E1B2EE9"/>
    <w:multiLevelType w:val="hybridMultilevel"/>
    <w:tmpl w:val="9F40FCC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E53064B"/>
    <w:multiLevelType w:val="hybridMultilevel"/>
    <w:tmpl w:val="3D14B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9B53089"/>
    <w:multiLevelType w:val="hybridMultilevel"/>
    <w:tmpl w:val="732A8236"/>
    <w:lvl w:ilvl="0" w:tplc="0419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  <w:rPr>
        <w:rFonts w:cs="Times New Roman"/>
      </w:rPr>
    </w:lvl>
  </w:abstractNum>
  <w:abstractNum w:abstractNumId="19">
    <w:nsid w:val="5FB15C5E"/>
    <w:multiLevelType w:val="hybridMultilevel"/>
    <w:tmpl w:val="83B43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5262E33"/>
    <w:multiLevelType w:val="hybridMultilevel"/>
    <w:tmpl w:val="CB9A49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1">
    <w:nsid w:val="66E93B3E"/>
    <w:multiLevelType w:val="hybridMultilevel"/>
    <w:tmpl w:val="EAFA11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77C434F"/>
    <w:multiLevelType w:val="hybridMultilevel"/>
    <w:tmpl w:val="6D3035E2"/>
    <w:lvl w:ilvl="0" w:tplc="69207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C508C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52439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91212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43E37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76873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430DE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0C413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FE95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>
    <w:nsid w:val="6C891DD5"/>
    <w:multiLevelType w:val="hybridMultilevel"/>
    <w:tmpl w:val="04720D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D6456C8"/>
    <w:multiLevelType w:val="hybridMultilevel"/>
    <w:tmpl w:val="FC029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DB04FDB"/>
    <w:multiLevelType w:val="hybridMultilevel"/>
    <w:tmpl w:val="A9964E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5BF6473"/>
    <w:multiLevelType w:val="hybridMultilevel"/>
    <w:tmpl w:val="25B4EA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8E9617D"/>
    <w:multiLevelType w:val="hybridMultilevel"/>
    <w:tmpl w:val="F35E039C"/>
    <w:lvl w:ilvl="0" w:tplc="673CE8BC">
      <w:start w:val="9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18"/>
  </w:num>
  <w:num w:numId="4">
    <w:abstractNumId w:val="9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3"/>
  </w:num>
  <w:num w:numId="8">
    <w:abstractNumId w:val="23"/>
  </w:num>
  <w:num w:numId="9">
    <w:abstractNumId w:val="21"/>
  </w:num>
  <w:num w:numId="10">
    <w:abstractNumId w:val="25"/>
  </w:num>
  <w:num w:numId="11">
    <w:abstractNumId w:val="1"/>
  </w:num>
  <w:num w:numId="12">
    <w:abstractNumId w:val="24"/>
  </w:num>
  <w:num w:numId="13">
    <w:abstractNumId w:val="26"/>
  </w:num>
  <w:num w:numId="14">
    <w:abstractNumId w:val="22"/>
  </w:num>
  <w:num w:numId="15">
    <w:abstractNumId w:val="5"/>
  </w:num>
  <w:num w:numId="16">
    <w:abstractNumId w:val="16"/>
  </w:num>
  <w:num w:numId="17">
    <w:abstractNumId w:val="7"/>
  </w:num>
  <w:num w:numId="18">
    <w:abstractNumId w:val="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5"/>
  </w:num>
  <w:num w:numId="24">
    <w:abstractNumId w:val="19"/>
  </w:num>
  <w:num w:numId="25">
    <w:abstractNumId w:val="27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lvl w:ilvl="0">
        <w:numFmt w:val="bullet"/>
        <w:lvlText w:val="—"/>
        <w:legacy w:legacy="1" w:legacySpace="0" w:legacyIndent="255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55DE"/>
    <w:rsid w:val="00007C7D"/>
    <w:rsid w:val="000524F0"/>
    <w:rsid w:val="00085720"/>
    <w:rsid w:val="000962A3"/>
    <w:rsid w:val="000B1B85"/>
    <w:rsid w:val="000B765E"/>
    <w:rsid w:val="000C6A43"/>
    <w:rsid w:val="000E66AA"/>
    <w:rsid w:val="000E7AF4"/>
    <w:rsid w:val="000F4F4B"/>
    <w:rsid w:val="00110273"/>
    <w:rsid w:val="0011081F"/>
    <w:rsid w:val="00114049"/>
    <w:rsid w:val="00144EA4"/>
    <w:rsid w:val="0018237A"/>
    <w:rsid w:val="00184BCD"/>
    <w:rsid w:val="001B65FB"/>
    <w:rsid w:val="001B70EC"/>
    <w:rsid w:val="001E064B"/>
    <w:rsid w:val="001E06CE"/>
    <w:rsid w:val="00211E6C"/>
    <w:rsid w:val="00257FC2"/>
    <w:rsid w:val="00266909"/>
    <w:rsid w:val="00286DEC"/>
    <w:rsid w:val="0029367E"/>
    <w:rsid w:val="002B62FA"/>
    <w:rsid w:val="002C0F45"/>
    <w:rsid w:val="002C5274"/>
    <w:rsid w:val="002D6324"/>
    <w:rsid w:val="002E2D6D"/>
    <w:rsid w:val="0030512C"/>
    <w:rsid w:val="003110D5"/>
    <w:rsid w:val="00312EA2"/>
    <w:rsid w:val="00323D64"/>
    <w:rsid w:val="00344DEB"/>
    <w:rsid w:val="003736E0"/>
    <w:rsid w:val="003831C8"/>
    <w:rsid w:val="003929F7"/>
    <w:rsid w:val="00393AE6"/>
    <w:rsid w:val="003A72B0"/>
    <w:rsid w:val="003F6AF0"/>
    <w:rsid w:val="004046CC"/>
    <w:rsid w:val="00425497"/>
    <w:rsid w:val="00425C70"/>
    <w:rsid w:val="00437C87"/>
    <w:rsid w:val="00440114"/>
    <w:rsid w:val="00440582"/>
    <w:rsid w:val="00460914"/>
    <w:rsid w:val="00484894"/>
    <w:rsid w:val="004A1839"/>
    <w:rsid w:val="004B6D49"/>
    <w:rsid w:val="004D15EA"/>
    <w:rsid w:val="004D2F03"/>
    <w:rsid w:val="004F3244"/>
    <w:rsid w:val="00534804"/>
    <w:rsid w:val="00534966"/>
    <w:rsid w:val="00590349"/>
    <w:rsid w:val="005B5847"/>
    <w:rsid w:val="005C009C"/>
    <w:rsid w:val="005D1FCB"/>
    <w:rsid w:val="005E337E"/>
    <w:rsid w:val="005E5176"/>
    <w:rsid w:val="006123CA"/>
    <w:rsid w:val="006165A4"/>
    <w:rsid w:val="006378FF"/>
    <w:rsid w:val="00645A40"/>
    <w:rsid w:val="00657630"/>
    <w:rsid w:val="00680FA9"/>
    <w:rsid w:val="00696FA8"/>
    <w:rsid w:val="006B513D"/>
    <w:rsid w:val="006F529D"/>
    <w:rsid w:val="00742C4D"/>
    <w:rsid w:val="00755E0C"/>
    <w:rsid w:val="00772F9C"/>
    <w:rsid w:val="00776B6F"/>
    <w:rsid w:val="0077773A"/>
    <w:rsid w:val="007932B4"/>
    <w:rsid w:val="00796FE3"/>
    <w:rsid w:val="007F5F47"/>
    <w:rsid w:val="00812141"/>
    <w:rsid w:val="0081556F"/>
    <w:rsid w:val="008466C1"/>
    <w:rsid w:val="008509D9"/>
    <w:rsid w:val="00861EC3"/>
    <w:rsid w:val="00875A29"/>
    <w:rsid w:val="00890948"/>
    <w:rsid w:val="008D6B8C"/>
    <w:rsid w:val="008D6C25"/>
    <w:rsid w:val="009003CF"/>
    <w:rsid w:val="00906BE9"/>
    <w:rsid w:val="00943D7A"/>
    <w:rsid w:val="009A589C"/>
    <w:rsid w:val="009C16B6"/>
    <w:rsid w:val="009E671B"/>
    <w:rsid w:val="009F0469"/>
    <w:rsid w:val="009F602B"/>
    <w:rsid w:val="00A200DC"/>
    <w:rsid w:val="00A419D3"/>
    <w:rsid w:val="00A70B9C"/>
    <w:rsid w:val="00A7227C"/>
    <w:rsid w:val="00A80AB2"/>
    <w:rsid w:val="00A875B7"/>
    <w:rsid w:val="00A938BB"/>
    <w:rsid w:val="00AB16DD"/>
    <w:rsid w:val="00AC3AA2"/>
    <w:rsid w:val="00AC5AF7"/>
    <w:rsid w:val="00AC640E"/>
    <w:rsid w:val="00AD36CB"/>
    <w:rsid w:val="00AE3AE7"/>
    <w:rsid w:val="00AE55DE"/>
    <w:rsid w:val="00B11EB7"/>
    <w:rsid w:val="00B12C3B"/>
    <w:rsid w:val="00B22FBE"/>
    <w:rsid w:val="00B41152"/>
    <w:rsid w:val="00B74E45"/>
    <w:rsid w:val="00B85E05"/>
    <w:rsid w:val="00B917E2"/>
    <w:rsid w:val="00BB7721"/>
    <w:rsid w:val="00BC08AB"/>
    <w:rsid w:val="00BC3B8A"/>
    <w:rsid w:val="00BE1715"/>
    <w:rsid w:val="00BF379B"/>
    <w:rsid w:val="00C0313F"/>
    <w:rsid w:val="00C10505"/>
    <w:rsid w:val="00C30D98"/>
    <w:rsid w:val="00C71A9D"/>
    <w:rsid w:val="00C8537F"/>
    <w:rsid w:val="00C90E7E"/>
    <w:rsid w:val="00CB4FE5"/>
    <w:rsid w:val="00CC3E7F"/>
    <w:rsid w:val="00CD4CD2"/>
    <w:rsid w:val="00D23261"/>
    <w:rsid w:val="00D33BF4"/>
    <w:rsid w:val="00D52036"/>
    <w:rsid w:val="00D858E3"/>
    <w:rsid w:val="00DA0E07"/>
    <w:rsid w:val="00DF047C"/>
    <w:rsid w:val="00E0789E"/>
    <w:rsid w:val="00E22092"/>
    <w:rsid w:val="00E33A18"/>
    <w:rsid w:val="00E7738B"/>
    <w:rsid w:val="00EA5C61"/>
    <w:rsid w:val="00ED717E"/>
    <w:rsid w:val="00EE51ED"/>
    <w:rsid w:val="00F032DE"/>
    <w:rsid w:val="00F24504"/>
    <w:rsid w:val="00F25663"/>
    <w:rsid w:val="00F464FF"/>
    <w:rsid w:val="00F63361"/>
    <w:rsid w:val="00F7763A"/>
    <w:rsid w:val="00FA430B"/>
    <w:rsid w:val="00FD4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A589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06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32B4"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773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7773A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E55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7773A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0B1B85"/>
    <w:pPr>
      <w:widowControl w:val="0"/>
      <w:tabs>
        <w:tab w:val="center" w:pos="4677"/>
        <w:tab w:val="right" w:pos="9355"/>
      </w:tabs>
      <w:adjustRightInd w:val="0"/>
      <w:spacing w:line="360" w:lineRule="atLeast"/>
      <w:jc w:val="both"/>
      <w:textAlignment w:val="baseline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7773A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0B1B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7932B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rsid w:val="007932B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7773A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378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773A"/>
    <w:rPr>
      <w:rFonts w:cs="Times New Roman"/>
      <w:sz w:val="2"/>
    </w:rPr>
  </w:style>
  <w:style w:type="character" w:styleId="Hyperlink">
    <w:name w:val="Hyperlink"/>
    <w:basedOn w:val="DefaultParagraphFont"/>
    <w:uiPriority w:val="99"/>
    <w:rsid w:val="002C0F4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349</Words>
  <Characters>1992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 учреждение</dc:title>
  <dc:subject/>
  <dc:creator>Детсад</dc:creator>
  <cp:keywords/>
  <dc:description/>
  <cp:lastModifiedBy>-</cp:lastModifiedBy>
  <cp:revision>8</cp:revision>
  <cp:lastPrinted>2017-09-19T09:17:00Z</cp:lastPrinted>
  <dcterms:created xsi:type="dcterms:W3CDTF">2017-09-16T20:07:00Z</dcterms:created>
  <dcterms:modified xsi:type="dcterms:W3CDTF">2018-10-11T13:54:00Z</dcterms:modified>
</cp:coreProperties>
</file>